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3772E" w14:textId="77777777" w:rsidR="00775373" w:rsidRDefault="00775373">
      <w:pPr>
        <w:pStyle w:val="Standard"/>
        <w:rPr>
          <w:b/>
          <w:bCs/>
          <w:sz w:val="18"/>
          <w:szCs w:val="18"/>
        </w:rPr>
      </w:pPr>
    </w:p>
    <w:p w14:paraId="12DFF429" w14:textId="77777777" w:rsidR="00775373" w:rsidRDefault="00775373">
      <w:pPr>
        <w:pStyle w:val="Standard"/>
        <w:rPr>
          <w:b/>
          <w:bCs/>
          <w:sz w:val="18"/>
          <w:szCs w:val="18"/>
        </w:rPr>
      </w:pPr>
    </w:p>
    <w:p w14:paraId="34A67135" w14:textId="77777777" w:rsidR="00775373" w:rsidRDefault="00775373">
      <w:pPr>
        <w:pStyle w:val="Standard"/>
        <w:jc w:val="center"/>
        <w:rPr>
          <w:b/>
          <w:bCs/>
          <w:sz w:val="18"/>
          <w:szCs w:val="18"/>
        </w:rPr>
      </w:pPr>
    </w:p>
    <w:tbl>
      <w:tblPr>
        <w:tblW w:w="1428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5"/>
        <w:gridCol w:w="3697"/>
        <w:gridCol w:w="1203"/>
        <w:gridCol w:w="628"/>
        <w:gridCol w:w="850"/>
        <w:gridCol w:w="923"/>
        <w:gridCol w:w="725"/>
        <w:gridCol w:w="904"/>
        <w:gridCol w:w="709"/>
        <w:gridCol w:w="801"/>
        <w:gridCol w:w="1325"/>
        <w:gridCol w:w="978"/>
      </w:tblGrid>
      <w:tr w:rsidR="00775373" w14:paraId="62DFEC0B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154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51CD73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Data</w:t>
            </w:r>
          </w:p>
        </w:tc>
        <w:tc>
          <w:tcPr>
            <w:tcW w:w="3697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43B4C2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 xml:space="preserve">                  NAZWA POTRAWY</w:t>
            </w:r>
          </w:p>
          <w:p w14:paraId="797A333D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9046" w:type="dxa"/>
            <w:gridSpan w:val="10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0CB746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Zawartość substancji alergicznych</w:t>
            </w:r>
          </w:p>
        </w:tc>
      </w:tr>
      <w:tr w:rsidR="00775373" w14:paraId="03A8F846" w14:textId="77777777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1545" w:type="dxa"/>
            <w:vMerge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6F4640" w14:textId="77777777" w:rsidR="00775373" w:rsidRDefault="00775373">
            <w:pPr>
              <w:suppressAutoHyphens w:val="0"/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3697" w:type="dxa"/>
            <w:vMerge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E6E071" w14:textId="77777777" w:rsidR="00775373" w:rsidRDefault="00775373">
            <w:pPr>
              <w:suppressAutoHyphens w:val="0"/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1203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3D04B4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zboża</w:t>
            </w:r>
          </w:p>
          <w:p w14:paraId="31EA22F7" w14:textId="77777777" w:rsidR="00775373" w:rsidRDefault="00C21BEF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(gluten)</w:t>
            </w:r>
          </w:p>
        </w:tc>
        <w:tc>
          <w:tcPr>
            <w:tcW w:w="62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4C32B2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jaja</w:t>
            </w:r>
          </w:p>
        </w:tc>
        <w:tc>
          <w:tcPr>
            <w:tcW w:w="850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41D61E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ryby</w:t>
            </w:r>
          </w:p>
        </w:tc>
        <w:tc>
          <w:tcPr>
            <w:tcW w:w="923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C015B1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mleko</w:t>
            </w:r>
          </w:p>
          <w:p w14:paraId="280CE425" w14:textId="77777777" w:rsidR="00775373" w:rsidRDefault="00C21BEF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(laktoza)</w:t>
            </w:r>
          </w:p>
        </w:tc>
        <w:tc>
          <w:tcPr>
            <w:tcW w:w="7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9925CD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soja</w:t>
            </w:r>
          </w:p>
        </w:tc>
        <w:tc>
          <w:tcPr>
            <w:tcW w:w="904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4BF274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orzechy</w:t>
            </w:r>
          </w:p>
        </w:tc>
        <w:tc>
          <w:tcPr>
            <w:tcW w:w="709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A122D5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sezam</w:t>
            </w:r>
          </w:p>
        </w:tc>
        <w:tc>
          <w:tcPr>
            <w:tcW w:w="801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C2254A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seler</w:t>
            </w:r>
          </w:p>
        </w:tc>
        <w:tc>
          <w:tcPr>
            <w:tcW w:w="13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1D4E8A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gorczyca</w:t>
            </w:r>
          </w:p>
        </w:tc>
        <w:tc>
          <w:tcPr>
            <w:tcW w:w="97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5AE8FC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miód</w:t>
            </w:r>
          </w:p>
        </w:tc>
      </w:tr>
      <w:tr w:rsidR="00775373" w14:paraId="1BA7B7B6" w14:textId="77777777">
        <w:tblPrEx>
          <w:tblCellMar>
            <w:top w:w="0" w:type="dxa"/>
            <w:bottom w:w="0" w:type="dxa"/>
          </w:tblCellMar>
        </w:tblPrEx>
        <w:trPr>
          <w:trHeight w:val="1023"/>
        </w:trPr>
        <w:tc>
          <w:tcPr>
            <w:tcW w:w="1545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49380D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  <w:p w14:paraId="07F7FB0E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  <w:p w14:paraId="4F6701A1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27.04.2026</w:t>
            </w:r>
          </w:p>
          <w:p w14:paraId="3DB66A82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PONIEDZIAŁEK</w:t>
            </w:r>
          </w:p>
        </w:tc>
        <w:tc>
          <w:tcPr>
            <w:tcW w:w="3697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20E215" w14:textId="77777777" w:rsidR="00775373" w:rsidRDefault="00775373">
            <w:pPr>
              <w:pStyle w:val="Standard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7A8E05D5" w14:textId="77777777" w:rsidR="00775373" w:rsidRDefault="00C21BEF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Zupa jarzynowa</w:t>
            </w:r>
          </w:p>
          <w:p w14:paraId="3582C426" w14:textId="77777777" w:rsidR="00775373" w:rsidRDefault="00C21BEF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Ryż paraboliczny</w:t>
            </w:r>
          </w:p>
          <w:p w14:paraId="74ABC4BC" w14:textId="77777777" w:rsidR="00775373" w:rsidRDefault="00C21BEF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 xml:space="preserve">Mus z jabłka </w:t>
            </w:r>
            <w:r>
              <w:rPr>
                <w:rFonts w:ascii="Arial" w:hAnsi="Arial" w:cs="Arial"/>
                <w:b/>
                <w:i/>
                <w:sz w:val="16"/>
                <w:szCs w:val="16"/>
              </w:rPr>
              <w:t>prażonego</w:t>
            </w:r>
          </w:p>
          <w:p w14:paraId="7CA765D1" w14:textId="77777777" w:rsidR="00775373" w:rsidRDefault="00C21BEF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Soczek</w:t>
            </w:r>
          </w:p>
          <w:p w14:paraId="3CF9F724" w14:textId="77777777" w:rsidR="00775373" w:rsidRDefault="00C21BEF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Owoc</w:t>
            </w:r>
          </w:p>
          <w:p w14:paraId="5C8AEF6D" w14:textId="77777777" w:rsidR="00775373" w:rsidRDefault="00775373">
            <w:pPr>
              <w:pStyle w:val="Standard"/>
              <w:ind w:left="284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203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101026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8485CB1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</w:t>
            </w:r>
          </w:p>
          <w:p w14:paraId="6B18D8CD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</w:t>
            </w:r>
          </w:p>
          <w:p w14:paraId="33421CE5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</w:t>
            </w:r>
          </w:p>
          <w:p w14:paraId="0A5B50BD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</w:t>
            </w:r>
          </w:p>
        </w:tc>
        <w:tc>
          <w:tcPr>
            <w:tcW w:w="62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352A70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EAA0B57" w14:textId="77777777" w:rsidR="00775373" w:rsidRDefault="00C21BEF">
            <w:pPr>
              <w:pStyle w:val="TableContents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</w:t>
            </w:r>
          </w:p>
          <w:p w14:paraId="6C81DDCC" w14:textId="77777777" w:rsidR="00775373" w:rsidRDefault="00C21BEF">
            <w:pPr>
              <w:pStyle w:val="TableContents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</w:t>
            </w:r>
          </w:p>
          <w:p w14:paraId="4D26C91B" w14:textId="77777777" w:rsidR="00775373" w:rsidRDefault="00C21BEF">
            <w:pPr>
              <w:pStyle w:val="TableContents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</w:t>
            </w:r>
          </w:p>
        </w:tc>
        <w:tc>
          <w:tcPr>
            <w:tcW w:w="850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FDDD29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1A4B42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4C5E2E5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+</w:t>
            </w:r>
          </w:p>
          <w:p w14:paraId="069E1C59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</w:t>
            </w:r>
          </w:p>
          <w:p w14:paraId="7AB23BCC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</w:t>
            </w:r>
          </w:p>
          <w:p w14:paraId="22AD0D87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3ECB6CD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</w:t>
            </w:r>
          </w:p>
        </w:tc>
        <w:tc>
          <w:tcPr>
            <w:tcW w:w="7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2DD09C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4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A8A6FE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1B5291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F3B348E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+ </w:t>
            </w:r>
          </w:p>
          <w:p w14:paraId="7D5C080B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EAD93BE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01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09C2B3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</w:t>
            </w:r>
          </w:p>
          <w:p w14:paraId="357F55B3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+ </w:t>
            </w:r>
          </w:p>
          <w:p w14:paraId="7107737D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5E67CD8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6503CD1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</w:t>
            </w:r>
          </w:p>
        </w:tc>
        <w:tc>
          <w:tcPr>
            <w:tcW w:w="13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39E94E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BB824D6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 +</w:t>
            </w:r>
          </w:p>
          <w:p w14:paraId="5269F4DE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5E3BB4B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7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95137F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E19D485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FFA9C94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C559E54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75373" w14:paraId="49FE06E4" w14:textId="77777777">
        <w:tblPrEx>
          <w:tblCellMar>
            <w:top w:w="0" w:type="dxa"/>
            <w:bottom w:w="0" w:type="dxa"/>
          </w:tblCellMar>
        </w:tblPrEx>
        <w:trPr>
          <w:trHeight w:val="1023"/>
        </w:trPr>
        <w:tc>
          <w:tcPr>
            <w:tcW w:w="1545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3F87A1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  <w:p w14:paraId="7C42DC0A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  <w:p w14:paraId="2C006073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28.04..2026</w:t>
            </w:r>
          </w:p>
          <w:p w14:paraId="2580D626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 WTOREK</w:t>
            </w:r>
          </w:p>
        </w:tc>
        <w:tc>
          <w:tcPr>
            <w:tcW w:w="3697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A43663" w14:textId="77777777" w:rsidR="00775373" w:rsidRDefault="00775373">
            <w:pPr>
              <w:pStyle w:val="Standard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68C751D9" w14:textId="77777777" w:rsidR="00775373" w:rsidRDefault="00C21BEF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Zupa kasza manna na rosole</w:t>
            </w:r>
          </w:p>
          <w:p w14:paraId="419BE286" w14:textId="77777777" w:rsidR="00775373" w:rsidRDefault="00C21BEF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Ziemniaki</w:t>
            </w:r>
          </w:p>
          <w:p w14:paraId="144E0FB7" w14:textId="77777777" w:rsidR="00775373" w:rsidRDefault="00C21BEF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Kotlet schabowy</w:t>
            </w:r>
          </w:p>
          <w:p w14:paraId="11BD9B93" w14:textId="77777777" w:rsidR="00775373" w:rsidRDefault="00C21BEF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Kapusta pekińska z kukurydzą, papryką i natką pietruszki</w:t>
            </w:r>
          </w:p>
          <w:p w14:paraId="320623CE" w14:textId="77777777" w:rsidR="00775373" w:rsidRDefault="00C21BEF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Herbata owocowa</w:t>
            </w:r>
          </w:p>
        </w:tc>
        <w:tc>
          <w:tcPr>
            <w:tcW w:w="1203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9861AA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</w:p>
          <w:p w14:paraId="60E789B4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 +</w:t>
            </w:r>
          </w:p>
          <w:p w14:paraId="2D9A9B27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</w:t>
            </w:r>
          </w:p>
          <w:p w14:paraId="1F3EFC10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 </w:t>
            </w:r>
          </w:p>
          <w:p w14:paraId="4E58C3EF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+</w:t>
            </w:r>
          </w:p>
        </w:tc>
        <w:tc>
          <w:tcPr>
            <w:tcW w:w="62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6184A9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E2B2342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7F468FB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66C1C09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C7C373F" w14:textId="77777777" w:rsidR="00775373" w:rsidRDefault="00C21BEF">
            <w:pPr>
              <w:pStyle w:val="TableContents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+</w:t>
            </w:r>
          </w:p>
          <w:p w14:paraId="54604BA5" w14:textId="77777777" w:rsidR="00775373" w:rsidRDefault="00C21BEF">
            <w:pPr>
              <w:pStyle w:val="TableContents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</w:t>
            </w:r>
          </w:p>
        </w:tc>
        <w:tc>
          <w:tcPr>
            <w:tcW w:w="850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42D807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8664B46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762A840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EDD87B3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ABBFD0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</w:t>
            </w:r>
          </w:p>
          <w:p w14:paraId="0EEA439D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C30A897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1C0786F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</w:t>
            </w:r>
          </w:p>
          <w:p w14:paraId="4FD8EA0E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+</w:t>
            </w:r>
          </w:p>
          <w:p w14:paraId="4F97E99D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</w:t>
            </w:r>
          </w:p>
        </w:tc>
        <w:tc>
          <w:tcPr>
            <w:tcW w:w="7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EA044E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9B3D6C3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342DA0B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6B3C4B8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4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8E8FD4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D306858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51FD7E2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1A99966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6E9C8B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8786D10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3EFD0695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01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F26111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</w:t>
            </w:r>
          </w:p>
          <w:p w14:paraId="6C8281F8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+</w:t>
            </w:r>
          </w:p>
          <w:p w14:paraId="65C0FB28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</w:t>
            </w:r>
          </w:p>
        </w:tc>
        <w:tc>
          <w:tcPr>
            <w:tcW w:w="13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70154F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</w:t>
            </w:r>
          </w:p>
          <w:p w14:paraId="61EE4121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  +</w:t>
            </w:r>
          </w:p>
        </w:tc>
        <w:tc>
          <w:tcPr>
            <w:tcW w:w="97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456921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DDEDE2B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75373" w14:paraId="21F54C77" w14:textId="77777777">
        <w:tblPrEx>
          <w:tblCellMar>
            <w:top w:w="0" w:type="dxa"/>
            <w:bottom w:w="0" w:type="dxa"/>
          </w:tblCellMar>
        </w:tblPrEx>
        <w:trPr>
          <w:trHeight w:val="1023"/>
        </w:trPr>
        <w:tc>
          <w:tcPr>
            <w:tcW w:w="1545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5B288E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    </w:t>
            </w:r>
          </w:p>
          <w:p w14:paraId="112F8D41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                            </w:t>
            </w:r>
          </w:p>
          <w:p w14:paraId="684ABCE5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29.04.2026</w:t>
            </w:r>
          </w:p>
          <w:p w14:paraId="163D8592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  ŚRODA</w:t>
            </w:r>
          </w:p>
        </w:tc>
        <w:tc>
          <w:tcPr>
            <w:tcW w:w="3697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39E67D" w14:textId="77777777" w:rsidR="00775373" w:rsidRDefault="00C21BEF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Zupa toskańska - pieczywo</w:t>
            </w:r>
          </w:p>
          <w:p w14:paraId="354C28F2" w14:textId="77777777" w:rsidR="00775373" w:rsidRDefault="00C21BEF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Pierogi ruskie z cebulką</w:t>
            </w:r>
          </w:p>
          <w:p w14:paraId="45CB9618" w14:textId="77777777" w:rsidR="00775373" w:rsidRDefault="00C21BEF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Herbata z cytryną</w:t>
            </w:r>
          </w:p>
          <w:p w14:paraId="2E49E9D1" w14:textId="77777777" w:rsidR="00775373" w:rsidRDefault="00775373">
            <w:pPr>
              <w:pStyle w:val="Standard"/>
              <w:ind w:left="284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649BBB42" w14:textId="77777777" w:rsidR="00775373" w:rsidRDefault="00C21BEF">
            <w:pPr>
              <w:pStyle w:val="Standard"/>
              <w:ind w:left="360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 xml:space="preserve">      </w:t>
            </w:r>
          </w:p>
        </w:tc>
        <w:tc>
          <w:tcPr>
            <w:tcW w:w="1203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6BC5FE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52977425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+</w:t>
            </w:r>
          </w:p>
          <w:p w14:paraId="174F853D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</w:t>
            </w:r>
          </w:p>
          <w:p w14:paraId="60B727CF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D7F284F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</w:t>
            </w:r>
          </w:p>
        </w:tc>
        <w:tc>
          <w:tcPr>
            <w:tcW w:w="62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3A3F0F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F91ECB4" w14:textId="77777777" w:rsidR="00775373" w:rsidRDefault="00C21BEF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2C328F75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AB63BB8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C1DCEDF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96105D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</w:p>
          <w:p w14:paraId="2DFE80F9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7A6AB59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0083578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F82905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C4A5200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+</w:t>
            </w:r>
          </w:p>
          <w:p w14:paraId="6A3891C7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73D7FF3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</w:t>
            </w:r>
          </w:p>
          <w:p w14:paraId="2D623C09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A5E5EF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4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72D24B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FA8A99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24A3D318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BE60C72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3784B42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8EBCE49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01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559FE9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+</w:t>
            </w:r>
          </w:p>
          <w:p w14:paraId="74E47BDE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C70E5C3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22B5C42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</w:t>
            </w:r>
          </w:p>
          <w:p w14:paraId="247F118A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</w:t>
            </w:r>
          </w:p>
          <w:p w14:paraId="39D0B280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</w:t>
            </w:r>
          </w:p>
        </w:tc>
        <w:tc>
          <w:tcPr>
            <w:tcW w:w="13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5CAA66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</w:tc>
        <w:tc>
          <w:tcPr>
            <w:tcW w:w="97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01D2FC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D07F5C5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56C79E1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D8C9B90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388939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75373" w14:paraId="47E9EAC1" w14:textId="77777777">
        <w:tblPrEx>
          <w:tblCellMar>
            <w:top w:w="0" w:type="dxa"/>
            <w:bottom w:w="0" w:type="dxa"/>
          </w:tblCellMar>
        </w:tblPrEx>
        <w:trPr>
          <w:trHeight w:val="1023"/>
        </w:trPr>
        <w:tc>
          <w:tcPr>
            <w:tcW w:w="1545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833544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</w:t>
            </w:r>
          </w:p>
          <w:p w14:paraId="769F48D7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  <w:p w14:paraId="57BA69D3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30.04.2026</w:t>
            </w:r>
          </w:p>
          <w:p w14:paraId="257A9819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CZWARTEK</w:t>
            </w:r>
          </w:p>
          <w:p w14:paraId="6B29C5C1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697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9472AD" w14:textId="77777777" w:rsidR="00775373" w:rsidRDefault="00C21BEF">
            <w:pPr>
              <w:pStyle w:val="Standard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 xml:space="preserve">Zupa </w:t>
            </w:r>
            <w:proofErr w:type="spellStart"/>
            <w:r>
              <w:rPr>
                <w:rFonts w:ascii="Arial" w:hAnsi="Arial" w:cs="Arial"/>
                <w:b/>
                <w:i/>
                <w:sz w:val="16"/>
                <w:szCs w:val="16"/>
              </w:rPr>
              <w:t>brokułowa</w:t>
            </w:r>
            <w:proofErr w:type="spellEnd"/>
          </w:p>
          <w:p w14:paraId="2600308A" w14:textId="77777777" w:rsidR="00775373" w:rsidRDefault="00C21BEF">
            <w:pPr>
              <w:pStyle w:val="Standard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Kasza gryczana</w:t>
            </w:r>
          </w:p>
          <w:p w14:paraId="7052E1DE" w14:textId="77777777" w:rsidR="00775373" w:rsidRDefault="00C21BEF">
            <w:pPr>
              <w:pStyle w:val="Standard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Sos drobiowo - pieczarkowy</w:t>
            </w:r>
          </w:p>
          <w:p w14:paraId="36AFE348" w14:textId="77777777" w:rsidR="00775373" w:rsidRDefault="00C21BEF">
            <w:pPr>
              <w:pStyle w:val="Standard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Marchewka z brzoskwinią</w:t>
            </w:r>
          </w:p>
          <w:p w14:paraId="14AF0EB6" w14:textId="77777777" w:rsidR="00775373" w:rsidRDefault="00C21BEF">
            <w:pPr>
              <w:pStyle w:val="Standard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Kompot</w:t>
            </w:r>
          </w:p>
        </w:tc>
        <w:tc>
          <w:tcPr>
            <w:tcW w:w="1203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D40F85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</w:t>
            </w:r>
          </w:p>
          <w:p w14:paraId="54642C05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1F99954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7F7BF95D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21A5A6C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2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0BC1F7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61D0DAD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3A283BC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A48D9F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DA1428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+</w:t>
            </w:r>
          </w:p>
          <w:p w14:paraId="7C44250F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D4EAB2E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2E09F1EF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E9318B8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</w:t>
            </w:r>
          </w:p>
        </w:tc>
        <w:tc>
          <w:tcPr>
            <w:tcW w:w="7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281BD6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4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C0EE82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8ABE2D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0AAEB318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01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196506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+</w:t>
            </w:r>
          </w:p>
          <w:p w14:paraId="4845980E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</w:t>
            </w:r>
          </w:p>
          <w:p w14:paraId="30E73B1C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1D37BD6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</w:t>
            </w:r>
          </w:p>
          <w:p w14:paraId="19429257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</w:t>
            </w:r>
          </w:p>
        </w:tc>
        <w:tc>
          <w:tcPr>
            <w:tcW w:w="13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F4E607" w14:textId="77777777" w:rsidR="00775373" w:rsidRDefault="00C21BEF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33296CE4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7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433234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75373" w14:paraId="47B16520" w14:textId="77777777">
        <w:tblPrEx>
          <w:tblCellMar>
            <w:top w:w="0" w:type="dxa"/>
            <w:bottom w:w="0" w:type="dxa"/>
          </w:tblCellMar>
        </w:tblPrEx>
        <w:trPr>
          <w:trHeight w:val="1023"/>
        </w:trPr>
        <w:tc>
          <w:tcPr>
            <w:tcW w:w="1545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DFBD3C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</w:t>
            </w:r>
          </w:p>
          <w:p w14:paraId="696B9FCE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  <w:p w14:paraId="60DE8929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 01.05.2026</w:t>
            </w:r>
          </w:p>
          <w:p w14:paraId="5440D63D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  PIĄTEK</w:t>
            </w:r>
          </w:p>
          <w:p w14:paraId="5667D506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697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64327A" w14:textId="77777777" w:rsidR="00775373" w:rsidRDefault="00775373">
            <w:pPr>
              <w:pStyle w:val="Standard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66F1505A" w14:textId="77777777" w:rsidR="00775373" w:rsidRDefault="00C21BEF">
            <w:pPr>
              <w:pStyle w:val="Standard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STOŁÓWAKA NIE WYDAJE OBIADÓW !!!</w:t>
            </w:r>
          </w:p>
        </w:tc>
        <w:tc>
          <w:tcPr>
            <w:tcW w:w="1203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A48B53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</w:t>
            </w:r>
          </w:p>
          <w:p w14:paraId="0D81C7F2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6E04BC1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5C717D6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1EA35B8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11BD0E5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329E776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2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A186E4" w14:textId="77777777" w:rsidR="00775373" w:rsidRDefault="00C21BEF">
            <w:pPr>
              <w:pStyle w:val="TableContents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</w:t>
            </w:r>
          </w:p>
          <w:p w14:paraId="14C09752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B79EAFF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F391A0B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CA8F6EE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915E79E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8638C77" w14:textId="77777777" w:rsidR="00775373" w:rsidRDefault="00775373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107291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8080D80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7FAC5C3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A8190A5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796FCBB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6A7643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</w:t>
            </w:r>
          </w:p>
          <w:p w14:paraId="2D47CA7F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6304207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</w:t>
            </w:r>
          </w:p>
          <w:p w14:paraId="7461E2DA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</w:t>
            </w:r>
          </w:p>
          <w:p w14:paraId="6A48BD01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387BA4A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026414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4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C619C6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D797D9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01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E92E49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</w:t>
            </w:r>
          </w:p>
          <w:p w14:paraId="72A160D0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40BF18A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93E1D37" w14:textId="77777777" w:rsidR="00775373" w:rsidRDefault="00775373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EF397E7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</w:t>
            </w:r>
          </w:p>
          <w:p w14:paraId="1217595B" w14:textId="77777777" w:rsidR="00775373" w:rsidRDefault="00C21BEF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</w:t>
            </w:r>
          </w:p>
        </w:tc>
        <w:tc>
          <w:tcPr>
            <w:tcW w:w="13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CBA2D8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7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doub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330772" w14:textId="77777777" w:rsidR="00775373" w:rsidRDefault="00775373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7B8145C0" w14:textId="77777777" w:rsidR="00775373" w:rsidRDefault="00775373">
      <w:pPr>
        <w:pStyle w:val="Standard"/>
      </w:pPr>
    </w:p>
    <w:sectPr w:rsidR="00775373">
      <w:pgSz w:w="16838" w:h="11906" w:orient="landscape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4C54B0" w14:textId="77777777" w:rsidR="00C21BEF" w:rsidRDefault="00C21BEF">
      <w:r>
        <w:separator/>
      </w:r>
    </w:p>
  </w:endnote>
  <w:endnote w:type="continuationSeparator" w:id="0">
    <w:p w14:paraId="4E3F5C8A" w14:textId="77777777" w:rsidR="00C21BEF" w:rsidRDefault="00C21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, 'Arial Unicode MS'">
    <w:charset w:val="00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F337E6" w14:textId="77777777" w:rsidR="00C21BEF" w:rsidRDefault="00C21BEF">
      <w:r>
        <w:rPr>
          <w:color w:val="000000"/>
        </w:rPr>
        <w:separator/>
      </w:r>
    </w:p>
  </w:footnote>
  <w:footnote w:type="continuationSeparator" w:id="0">
    <w:p w14:paraId="179B058F" w14:textId="77777777" w:rsidR="00C21BEF" w:rsidRDefault="00C21B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2711B"/>
    <w:multiLevelType w:val="multilevel"/>
    <w:tmpl w:val="EC4223D6"/>
    <w:styleLink w:val="WW8Num1"/>
    <w:lvl w:ilvl="0"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22"/>
        <w:szCs w:val="22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  <w:color w:val="000000"/>
        <w:sz w:val="22"/>
        <w:szCs w:val="22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  <w:color w:val="000000"/>
        <w:sz w:val="22"/>
        <w:szCs w:val="22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1" w15:restartNumberingAfterBreak="0">
    <w:nsid w:val="1ECF146D"/>
    <w:multiLevelType w:val="multilevel"/>
    <w:tmpl w:val="BDE2191C"/>
    <w:styleLink w:val="WW8Num2"/>
    <w:lvl w:ilvl="0">
      <w:start w:val="1"/>
      <w:numFmt w:val="none"/>
      <w:suff w:val="nothing"/>
      <w:lvlText w:val="%1"/>
      <w:lvlJc w:val="left"/>
      <w:pPr>
        <w:ind w:left="432" w:hanging="432"/>
      </w:pPr>
      <w:rPr>
        <w:rFonts w:ascii="Symbol" w:hAnsi="Symbol" w:cs="OpenSymbol, 'Arial Unicode MS'"/>
        <w:color w:val="000000"/>
        <w:sz w:val="24"/>
        <w:szCs w:val="24"/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  <w:rPr>
        <w:rFonts w:ascii="OpenSymbol, 'Arial Unicode MS'" w:hAnsi="OpenSymbol, 'Arial Unicode MS'" w:cs="OpenSymbol, 'Arial Unicode MS'"/>
      </w:r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2" w15:restartNumberingAfterBreak="0">
    <w:nsid w:val="450E75E5"/>
    <w:multiLevelType w:val="multilevel"/>
    <w:tmpl w:val="57C48A22"/>
    <w:lvl w:ilvl="0">
      <w:numFmt w:val="bullet"/>
      <w:lvlText w:val=""/>
      <w:lvlJc w:val="left"/>
      <w:pPr>
        <w:ind w:left="644" w:hanging="360"/>
      </w:pPr>
      <w:rPr>
        <w:rFonts w:ascii="Symbol" w:hAnsi="Symbol"/>
        <w:color w:val="000000"/>
        <w:sz w:val="22"/>
        <w:szCs w:val="22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  <w:color w:val="000000"/>
        <w:sz w:val="22"/>
        <w:szCs w:val="22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  <w:color w:val="000000"/>
        <w:sz w:val="22"/>
        <w:szCs w:val="22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3" w15:restartNumberingAfterBreak="0">
    <w:nsid w:val="68D33224"/>
    <w:multiLevelType w:val="multilevel"/>
    <w:tmpl w:val="8C1C888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775373"/>
    <w:rsid w:val="00775373"/>
    <w:rsid w:val="00A910A5"/>
    <w:rsid w:val="00BC2CD6"/>
    <w:rsid w:val="00C21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7EE47"/>
  <w15:docId w15:val="{7552BDB5-FC39-4F67-B665-3EE505398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Ari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240"/>
      <w:outlineLvl w:val="0"/>
    </w:pPr>
    <w:rPr>
      <w:rFonts w:ascii="Calibri Light" w:eastAsia="Times New Roman" w:hAnsi="Calibri Light" w:cs="Mangal"/>
      <w:color w:val="2E74B5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  <w:rPr>
      <w:rFonts w:eastAsia="Lucida Sans Unicode" w:cs="Tahom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Nagwek10">
    <w:name w:val="Nagłówek1"/>
    <w:basedOn w:val="Standard"/>
    <w:next w:val="Textbody"/>
    <w:pPr>
      <w:keepNext/>
      <w:spacing w:before="240" w:after="120"/>
    </w:pPr>
    <w:rPr>
      <w:rFonts w:ascii="Arial" w:eastAsia="Arial" w:hAnsi="Arial" w:cs="Arial"/>
      <w:sz w:val="28"/>
      <w:szCs w:val="28"/>
    </w:rPr>
  </w:style>
  <w:style w:type="paragraph" w:customStyle="1" w:styleId="Podpis1">
    <w:name w:val="Podpis1"/>
    <w:basedOn w:val="Standard"/>
    <w:pPr>
      <w:suppressLineNumbers/>
      <w:spacing w:before="120" w:after="120"/>
    </w:pPr>
    <w:rPr>
      <w:i/>
      <w:iCs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Tekstdymka">
    <w:name w:val="Balloon Text"/>
    <w:basedOn w:val="Normalny"/>
    <w:rPr>
      <w:rFonts w:ascii="Segoe UI" w:eastAsia="Segoe UI" w:hAnsi="Segoe UI" w:cs="Mangal"/>
      <w:sz w:val="18"/>
      <w:szCs w:val="16"/>
    </w:rPr>
  </w:style>
  <w:style w:type="character" w:customStyle="1" w:styleId="WW8Num1z0">
    <w:name w:val="WW8Num1z0"/>
    <w:rPr>
      <w:rFonts w:ascii="Symbol" w:eastAsia="Symbol" w:hAnsi="Symbol" w:cs="OpenSymbol, 'Arial Unicode MS'"/>
      <w:color w:val="000000"/>
      <w:sz w:val="22"/>
      <w:szCs w:val="22"/>
    </w:rPr>
  </w:style>
  <w:style w:type="character" w:customStyle="1" w:styleId="WW8Num1z1">
    <w:name w:val="WW8Num1z1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WW8Num2z0">
    <w:name w:val="WW8Num2z0"/>
    <w:rPr>
      <w:rFonts w:ascii="Symbol" w:eastAsia="Symbol" w:hAnsi="Symbol" w:cs="OpenSymbol, 'Arial Unicode MS'"/>
      <w:color w:val="000000"/>
      <w:sz w:val="24"/>
      <w:szCs w:val="24"/>
    </w:rPr>
  </w:style>
  <w:style w:type="character" w:customStyle="1" w:styleId="WW8Num2z1">
    <w:name w:val="WW8Num2z1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eastAsia="Symbol" w:hAnsi="Symbol" w:cs="OpenSymbol, 'Arial Unicode MS'"/>
      <w:sz w:val="22"/>
      <w:szCs w:val="22"/>
    </w:rPr>
  </w:style>
  <w:style w:type="character" w:customStyle="1" w:styleId="WW8Num3z1">
    <w:name w:val="WW8Num3z1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Symbol" w:eastAsia="Symbol" w:hAnsi="Symbol" w:cs="OpenSymbol, 'Arial Unicode MS'"/>
      <w:color w:val="000000"/>
      <w:sz w:val="24"/>
      <w:szCs w:val="24"/>
    </w:rPr>
  </w:style>
  <w:style w:type="character" w:customStyle="1" w:styleId="WW8Num4z1">
    <w:name w:val="WW8Num4z1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1z3">
    <w:name w:val="WW8Num1z3"/>
    <w:rPr>
      <w:rFonts w:ascii="Symbol" w:eastAsia="Symbol" w:hAnsi="Symbol" w:cs="OpenSymbol, 'Arial Unicode MS'"/>
      <w:color w:val="000000"/>
      <w:sz w:val="22"/>
      <w:szCs w:val="22"/>
    </w:rPr>
  </w:style>
  <w:style w:type="character" w:customStyle="1" w:styleId="WW8Num5z0">
    <w:name w:val="WW8Num5z0"/>
    <w:rPr>
      <w:rFonts w:ascii="Symbol" w:eastAsia="Symbol" w:hAnsi="Symbol" w:cs="OpenSymbol, 'Arial Unicode MS'"/>
      <w:sz w:val="22"/>
      <w:szCs w:val="22"/>
    </w:rPr>
  </w:style>
  <w:style w:type="character" w:customStyle="1" w:styleId="WW8Num5z1">
    <w:name w:val="WW8Num5z1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BulletSymbols">
    <w:name w:val="Bullet Symbols"/>
    <w:rPr>
      <w:rFonts w:ascii="OpenSymbol, 'Arial Unicode MS'" w:eastAsia="OpenSymbol, 'Arial Unicode MS'" w:hAnsi="OpenSymbol, 'Arial Unicode MS'" w:cs="OpenSymbol, 'Arial Unicode MS'"/>
      <w:b w:val="0"/>
      <w:bCs w:val="0"/>
    </w:rPr>
  </w:style>
  <w:style w:type="character" w:customStyle="1" w:styleId="NumberingSymbols">
    <w:name w:val="Numbering Symbols"/>
  </w:style>
  <w:style w:type="character" w:customStyle="1" w:styleId="TekstdymkaZnak">
    <w:name w:val="Tekst dymka Znak"/>
    <w:basedOn w:val="Domylnaczcionkaakapitu"/>
    <w:rPr>
      <w:rFonts w:ascii="Segoe UI" w:eastAsia="Segoe UI" w:hAnsi="Segoe UI" w:cs="Mangal"/>
      <w:sz w:val="18"/>
      <w:szCs w:val="16"/>
    </w:rPr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kstkomentarza">
    <w:name w:val="annotation text"/>
    <w:basedOn w:val="Normalny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rFonts w:cs="Mangal"/>
      <w:b/>
      <w:bCs/>
      <w:sz w:val="20"/>
      <w:szCs w:val="18"/>
    </w:rPr>
  </w:style>
  <w:style w:type="character" w:customStyle="1" w:styleId="Nagwek1Znak">
    <w:name w:val="Nagłówek 1 Znak"/>
    <w:basedOn w:val="Domylnaczcionkaakapitu"/>
    <w:rPr>
      <w:rFonts w:ascii="Calibri Light" w:eastAsia="Times New Roman" w:hAnsi="Calibri Light" w:cs="Mangal"/>
      <w:color w:val="2E74B5"/>
      <w:sz w:val="32"/>
      <w:szCs w:val="29"/>
    </w:rPr>
  </w:style>
  <w:style w:type="paragraph" w:styleId="Bezodstpw">
    <w:name w:val="No Spacing"/>
    <w:pPr>
      <w:suppressAutoHyphens/>
    </w:pPr>
    <w:rPr>
      <w:rFonts w:cs="Mangal"/>
      <w:szCs w:val="21"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D_Kostrzewa</dc:creator>
  <cp:lastModifiedBy>Nauczyciel</cp:lastModifiedBy>
  <cp:revision>2</cp:revision>
  <cp:lastPrinted>2026-04-22T07:25:00Z</cp:lastPrinted>
  <dcterms:created xsi:type="dcterms:W3CDTF">2026-04-27T10:38:00Z</dcterms:created>
  <dcterms:modified xsi:type="dcterms:W3CDTF">2026-04-27T10:38:00Z</dcterms:modified>
</cp:coreProperties>
</file>