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F3210" w14:textId="77777777" w:rsidR="00061AB0" w:rsidRDefault="00000000">
      <w:pPr>
        <w:pStyle w:val="Standard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J A D Ł O S P I S                   Informacja o substancjach lub produktach powodujących alergie lub reakcje nietolerancji</w:t>
      </w:r>
    </w:p>
    <w:p w14:paraId="44C06F0C" w14:textId="77777777" w:rsidR="00061AB0" w:rsidRDefault="00061AB0">
      <w:pPr>
        <w:pStyle w:val="Standard"/>
        <w:rPr>
          <w:b/>
          <w:bCs/>
          <w:sz w:val="18"/>
          <w:szCs w:val="18"/>
        </w:rPr>
      </w:pPr>
    </w:p>
    <w:p w14:paraId="2570F408" w14:textId="77777777" w:rsidR="00061AB0" w:rsidRDefault="00061AB0">
      <w:pPr>
        <w:pStyle w:val="Standard"/>
        <w:jc w:val="center"/>
        <w:rPr>
          <w:b/>
          <w:bCs/>
          <w:sz w:val="18"/>
          <w:szCs w:val="18"/>
        </w:rPr>
      </w:pPr>
    </w:p>
    <w:tbl>
      <w:tblPr>
        <w:tblW w:w="142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5"/>
        <w:gridCol w:w="3697"/>
        <w:gridCol w:w="1203"/>
        <w:gridCol w:w="628"/>
        <w:gridCol w:w="850"/>
        <w:gridCol w:w="923"/>
        <w:gridCol w:w="725"/>
        <w:gridCol w:w="904"/>
        <w:gridCol w:w="709"/>
        <w:gridCol w:w="801"/>
        <w:gridCol w:w="1325"/>
        <w:gridCol w:w="978"/>
      </w:tblGrid>
      <w:tr w:rsidR="00061AB0" w14:paraId="4E0E14AD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154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E941F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Data</w:t>
            </w:r>
          </w:p>
        </w:tc>
        <w:tc>
          <w:tcPr>
            <w:tcW w:w="3697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95527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                  NAZWA POTRAWY</w:t>
            </w:r>
          </w:p>
          <w:p w14:paraId="3989539B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9046" w:type="dxa"/>
            <w:gridSpan w:val="10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5939DF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Zawartość substancji alergicznych</w:t>
            </w:r>
          </w:p>
        </w:tc>
      </w:tr>
      <w:tr w:rsidR="00061AB0" w14:paraId="713696BF" w14:textId="77777777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1545" w:type="dxa"/>
            <w:vMerge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3C0392" w14:textId="77777777" w:rsidR="00061AB0" w:rsidRDefault="00061AB0">
            <w:pPr>
              <w:suppressAutoHyphens w:val="0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3697" w:type="dxa"/>
            <w:vMerge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1BFE5" w14:textId="77777777" w:rsidR="00061AB0" w:rsidRDefault="00061AB0">
            <w:pPr>
              <w:suppressAutoHyphens w:val="0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0B9574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zboża</w:t>
            </w:r>
          </w:p>
          <w:p w14:paraId="56712DC6" w14:textId="77777777" w:rsidR="00061AB0" w:rsidRDefault="0000000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(gluten)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F5EC55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jaja</w:t>
            </w: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7845D4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ryby</w:t>
            </w: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1BC4C2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mleko</w:t>
            </w:r>
          </w:p>
          <w:p w14:paraId="24583227" w14:textId="77777777" w:rsidR="00061AB0" w:rsidRDefault="0000000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(laktoza)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88B651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soja</w:t>
            </w: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C72B74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orzechy</w:t>
            </w: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DAB570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sezam</w:t>
            </w: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6F81A6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seler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CD8FBB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gorczyca</w:t>
            </w: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0FA4EB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miód</w:t>
            </w:r>
          </w:p>
        </w:tc>
      </w:tr>
      <w:tr w:rsidR="00061AB0" w14:paraId="010E1F64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2133F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3FE94D7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744D0E64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13.04.2026</w:t>
            </w:r>
          </w:p>
          <w:p w14:paraId="4B2DF575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PONIEDZIAŁEK</w:t>
            </w: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2E6F55" w14:textId="77777777" w:rsidR="00061AB0" w:rsidRDefault="00061AB0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971E3F3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ogórkowa</w:t>
            </w:r>
          </w:p>
          <w:p w14:paraId="6142B379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Ryż paraboliczny</w:t>
            </w:r>
          </w:p>
          <w:p w14:paraId="56EC0CC3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Sos drobiowo-warzywny</w:t>
            </w:r>
          </w:p>
          <w:p w14:paraId="38B26C95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Marchewka  z jabłkiem</w:t>
            </w:r>
          </w:p>
          <w:p w14:paraId="2FFC5E81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Soczek</w:t>
            </w:r>
          </w:p>
          <w:p w14:paraId="7FC2548D" w14:textId="77777777" w:rsidR="00061AB0" w:rsidRDefault="00061AB0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328F52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7B11E6B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</w:t>
            </w:r>
          </w:p>
          <w:p w14:paraId="60E8E2B5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</w:t>
            </w:r>
          </w:p>
          <w:p w14:paraId="614E3310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  <w:p w14:paraId="1009C994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86E14B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B7DF2BA" w14:textId="77777777" w:rsidR="00061AB0" w:rsidRDefault="00000000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59D5CCC5" w14:textId="77777777" w:rsidR="00061AB0" w:rsidRDefault="00000000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7A1D7D80" w14:textId="77777777" w:rsidR="00061AB0" w:rsidRDefault="00000000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6492D5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61CE9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4406A0D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</w:t>
            </w:r>
          </w:p>
          <w:p w14:paraId="263148B8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  <w:p w14:paraId="4BBF8612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0D874878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9F3D49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2FC37B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6B0D9D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F62844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C735F38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+ </w:t>
            </w:r>
          </w:p>
          <w:p w14:paraId="6118A8C1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0EE3E9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4A156B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</w:t>
            </w:r>
          </w:p>
          <w:p w14:paraId="4D24976A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+ </w:t>
            </w:r>
          </w:p>
          <w:p w14:paraId="0FD1ACEE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9E3DDC1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5BF3744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+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B7F2D0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2EAD780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+</w:t>
            </w:r>
          </w:p>
          <w:p w14:paraId="465A1D58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249CA1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996FEE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E67D41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03FDC36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CEFA809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61AB0" w14:paraId="76A4F832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D6F115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</w:t>
            </w:r>
          </w:p>
          <w:p w14:paraId="71EB7D7B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</w:t>
            </w:r>
          </w:p>
          <w:p w14:paraId="7239CEA1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14.04..2026</w:t>
            </w:r>
          </w:p>
          <w:p w14:paraId="2EB8F12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WTOREK</w:t>
            </w: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07FF9F" w14:textId="77777777" w:rsidR="00061AB0" w:rsidRDefault="00000000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            </w:t>
            </w:r>
          </w:p>
          <w:p w14:paraId="35E62ECF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pomidorowa  z makaronem</w:t>
            </w:r>
          </w:p>
          <w:p w14:paraId="5A9E8FF1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Ziemniaki</w:t>
            </w:r>
          </w:p>
          <w:p w14:paraId="1004FB1A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Kotlet mielony</w:t>
            </w:r>
          </w:p>
          <w:p w14:paraId="2A21D329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Sałata z jogurtem</w:t>
            </w:r>
          </w:p>
          <w:p w14:paraId="6EAEA701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Herbata owocowa</w:t>
            </w:r>
          </w:p>
          <w:p w14:paraId="3D49CCC5" w14:textId="77777777" w:rsidR="00061AB0" w:rsidRDefault="00000000">
            <w:pPr>
              <w:pStyle w:val="Standard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      </w:t>
            </w: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4181B3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</w:t>
            </w:r>
          </w:p>
          <w:p w14:paraId="13198B98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+   </w:t>
            </w:r>
          </w:p>
          <w:p w14:paraId="560CF858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</w:t>
            </w:r>
          </w:p>
          <w:p w14:paraId="4AA035AA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</w:t>
            </w:r>
          </w:p>
          <w:p w14:paraId="7F37919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+  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9886E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153A286" w14:textId="77777777" w:rsidR="00061AB0" w:rsidRDefault="0000000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608EE238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4895BA1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48D0ECD" w14:textId="77777777" w:rsidR="00061AB0" w:rsidRDefault="00000000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+</w:t>
            </w:r>
          </w:p>
          <w:p w14:paraId="327D83BF" w14:textId="77777777" w:rsidR="00061AB0" w:rsidRDefault="00000000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3415D9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D36E90B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E972237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7085BF0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BBFCBA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44DB2CD5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2753C93D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45BE52D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6473DC24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</w:t>
            </w:r>
          </w:p>
          <w:p w14:paraId="4BD14764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     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AC99E6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698ECD7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3C2B73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FC95C5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0A9502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0363E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21BE68A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68054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9EBFF7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D3764C3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4121543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6A9D2B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04E064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52211B1E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+</w:t>
            </w:r>
          </w:p>
          <w:p w14:paraId="5B1A2FFA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6AF811C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65F8C93D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4D209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E8559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  <w:p w14:paraId="05284AB1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+</w:t>
            </w: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C60AB1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95107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61AB0" w14:paraId="513FDCFA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D29000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  </w:t>
            </w:r>
          </w:p>
          <w:p w14:paraId="75EB10F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                          </w:t>
            </w:r>
          </w:p>
          <w:p w14:paraId="55F699B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15.04.2026</w:t>
            </w:r>
          </w:p>
          <w:p w14:paraId="7073CE21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ŚRODA</w:t>
            </w: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B7C139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buraczkowa</w:t>
            </w:r>
          </w:p>
          <w:p w14:paraId="157C7DA7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Pierogi z serem</w:t>
            </w:r>
          </w:p>
          <w:p w14:paraId="63ED3041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i/>
                <w:sz w:val="16"/>
                <w:szCs w:val="16"/>
              </w:rPr>
              <w:t>Actimel</w:t>
            </w:r>
            <w:proofErr w:type="spellEnd"/>
          </w:p>
          <w:p w14:paraId="1D611D7C" w14:textId="77777777" w:rsidR="00061AB0" w:rsidRDefault="00000000">
            <w:pPr>
              <w:pStyle w:val="Standard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Mięta</w:t>
            </w:r>
          </w:p>
          <w:p w14:paraId="31B4D8CB" w14:textId="77777777" w:rsidR="00061AB0" w:rsidRDefault="00061AB0">
            <w:pPr>
              <w:pStyle w:val="Standard"/>
              <w:ind w:left="360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EDA6D0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5251C7B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BC266E3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+  </w:t>
            </w:r>
          </w:p>
          <w:p w14:paraId="7BF1F8E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CE6284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</w:t>
            </w: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429E5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8E82AEE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DC3C64C" w14:textId="77777777" w:rsidR="00061AB0" w:rsidRDefault="0000000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3A9B49A5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2651854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63431B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  <w:p w14:paraId="1A122E90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691164A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710F5C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B134B8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594072D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1882E05A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6FE5974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</w:t>
            </w:r>
          </w:p>
          <w:p w14:paraId="55E9CD5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78871D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40F97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70C90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15E9E222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894E288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2C34D62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97C512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18FD1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+</w:t>
            </w:r>
          </w:p>
          <w:p w14:paraId="2B37388B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080EA64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CACB32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  <w:p w14:paraId="3861BB2F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</w:t>
            </w:r>
          </w:p>
          <w:p w14:paraId="1856BB31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7F45B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4631A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6ECCC4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564D6F8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897BD83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04E2721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61AB0" w14:paraId="726F37FC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0D414F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</w:t>
            </w:r>
          </w:p>
          <w:p w14:paraId="098F3770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564E7EF4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16.04.2026</w:t>
            </w:r>
          </w:p>
          <w:p w14:paraId="1C694A7B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CZWARTEK</w:t>
            </w:r>
          </w:p>
          <w:p w14:paraId="0E5B237C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6CF482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jarzynowa</w:t>
            </w:r>
          </w:p>
          <w:p w14:paraId="43ECFC5D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Fasolka po bretońsku - pieczywo</w:t>
            </w:r>
          </w:p>
          <w:p w14:paraId="759A4D28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Herbata z cytryną</w:t>
            </w:r>
          </w:p>
          <w:p w14:paraId="3B8EDB69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Owoc</w:t>
            </w: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8429ED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  <w:p w14:paraId="534960AF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410EEF8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50781E7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C0F6AC9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808234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B0FCEEB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881F8E5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3635D8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BC7257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+</w:t>
            </w:r>
          </w:p>
          <w:p w14:paraId="2F7B4966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7BBA712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5052F49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2F3E3E1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79F8D8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4C4299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A3B00A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71A53BE8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F8300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+</w:t>
            </w:r>
          </w:p>
          <w:p w14:paraId="4E57B3BE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</w:t>
            </w:r>
          </w:p>
          <w:p w14:paraId="15975E36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B05FD74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</w:t>
            </w:r>
          </w:p>
          <w:p w14:paraId="5FD9420D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C7D0C1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08A04266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200512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61AB0" w14:paraId="5A76C5F7" w14:textId="77777777">
        <w:tblPrEx>
          <w:tblCellMar>
            <w:top w:w="0" w:type="dxa"/>
            <w:bottom w:w="0" w:type="dxa"/>
          </w:tblCellMar>
        </w:tblPrEx>
        <w:trPr>
          <w:trHeight w:val="1023"/>
        </w:trPr>
        <w:tc>
          <w:tcPr>
            <w:tcW w:w="1545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C3C472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</w:t>
            </w:r>
          </w:p>
          <w:p w14:paraId="045413AC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28836130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17.04.2026</w:t>
            </w:r>
          </w:p>
          <w:p w14:paraId="53342EA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      PIĄTEK</w:t>
            </w:r>
          </w:p>
          <w:p w14:paraId="13EE89B3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697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254103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Zupa pieczarkowa</w:t>
            </w:r>
          </w:p>
          <w:p w14:paraId="4D3BF7A4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Ziemniaki </w:t>
            </w:r>
          </w:p>
          <w:p w14:paraId="10982978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Paluszki rybne </w:t>
            </w:r>
          </w:p>
          <w:p w14:paraId="387BA0BC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Surówka  wielowarzywna</w:t>
            </w:r>
          </w:p>
          <w:p w14:paraId="79D2125A" w14:textId="77777777" w:rsidR="00061AB0" w:rsidRDefault="00000000">
            <w:pPr>
              <w:pStyle w:val="Standard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Kompot</w:t>
            </w:r>
          </w:p>
          <w:p w14:paraId="0B170088" w14:textId="77777777" w:rsidR="00061AB0" w:rsidRDefault="00061AB0">
            <w:pPr>
              <w:pStyle w:val="Standard"/>
              <w:ind w:left="644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203" w:type="dxa"/>
            <w:tcBorders>
              <w:top w:val="double" w:sz="4" w:space="0" w:color="000000"/>
              <w:left w:val="double" w:sz="4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7C225F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</w:t>
            </w:r>
          </w:p>
          <w:p w14:paraId="113F5C7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6CC40A3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24D8988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45FB7A0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144D65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0E9CE1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95381B" w14:textId="77777777" w:rsidR="00061AB0" w:rsidRDefault="00000000">
            <w:pPr>
              <w:pStyle w:val="TableContents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</w:t>
            </w:r>
          </w:p>
          <w:p w14:paraId="3B962A2B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DC7C9B" w14:textId="77777777" w:rsidR="00061AB0" w:rsidRDefault="0000000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47A4F6A3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E96AB20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52FB149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1B0FC02" w14:textId="77777777" w:rsidR="00061AB0" w:rsidRDefault="00061AB0">
            <w:pPr>
              <w:pStyle w:val="TableContents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C0C54C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75DD60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5E83662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  <w:p w14:paraId="687B531F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E30C079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54D799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+</w:t>
            </w:r>
          </w:p>
          <w:p w14:paraId="44DFC2CD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741117B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+</w:t>
            </w:r>
          </w:p>
          <w:p w14:paraId="764881CF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</w:p>
          <w:p w14:paraId="56A8D22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592974E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35837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4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1BF764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EEA71F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</w:tc>
        <w:tc>
          <w:tcPr>
            <w:tcW w:w="801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E2A66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+</w:t>
            </w:r>
          </w:p>
          <w:p w14:paraId="49FD7899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0874DA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B779EEC" w14:textId="77777777" w:rsidR="00061AB0" w:rsidRDefault="00061AB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188167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+</w:t>
            </w:r>
          </w:p>
          <w:p w14:paraId="522912B3" w14:textId="77777777" w:rsidR="00061AB0" w:rsidRDefault="00000000">
            <w:pPr>
              <w:pStyle w:val="TableContents"/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</w:p>
        </w:tc>
        <w:tc>
          <w:tcPr>
            <w:tcW w:w="1325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BF4568" w14:textId="77777777" w:rsidR="00061AB0" w:rsidRDefault="0000000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</w:tc>
        <w:tc>
          <w:tcPr>
            <w:tcW w:w="978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doub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D65B3C" w14:textId="77777777" w:rsidR="00061AB0" w:rsidRDefault="00061AB0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19958547" w14:textId="77777777" w:rsidR="00061AB0" w:rsidRDefault="00061AB0">
      <w:pPr>
        <w:pStyle w:val="Standard"/>
      </w:pPr>
    </w:p>
    <w:sectPr w:rsidR="00061AB0">
      <w:pgSz w:w="16838" w:h="11906" w:orient="landscape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099FF" w14:textId="77777777" w:rsidR="008E3289" w:rsidRDefault="008E3289">
      <w:r>
        <w:separator/>
      </w:r>
    </w:p>
  </w:endnote>
  <w:endnote w:type="continuationSeparator" w:id="0">
    <w:p w14:paraId="6D5494E0" w14:textId="77777777" w:rsidR="008E3289" w:rsidRDefault="008E3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, 'Arial Unicode MS'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A24B7" w14:textId="77777777" w:rsidR="008E3289" w:rsidRDefault="008E3289">
      <w:r>
        <w:rPr>
          <w:color w:val="000000"/>
        </w:rPr>
        <w:separator/>
      </w:r>
    </w:p>
  </w:footnote>
  <w:footnote w:type="continuationSeparator" w:id="0">
    <w:p w14:paraId="739CFB48" w14:textId="77777777" w:rsidR="008E3289" w:rsidRDefault="008E3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2667A"/>
    <w:multiLevelType w:val="multilevel"/>
    <w:tmpl w:val="68F60ECC"/>
    <w:styleLink w:val="WW8Num1"/>
    <w:lvl w:ilvl="0"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22"/>
        <w:szCs w:val="22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  <w:color w:val="000000"/>
        <w:sz w:val="22"/>
        <w:szCs w:val="22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  <w:color w:val="000000"/>
        <w:sz w:val="22"/>
        <w:szCs w:val="22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" w15:restartNumberingAfterBreak="0">
    <w:nsid w:val="31ED15A3"/>
    <w:multiLevelType w:val="multilevel"/>
    <w:tmpl w:val="695425B0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Symbol" w:hAnsi="Symbol" w:cs="OpenSymbol, 'Arial Unicode MS'"/>
        <w:color w:val="000000"/>
        <w:sz w:val="24"/>
        <w:szCs w:val="24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ascii="OpenSymbol, 'Arial Unicode MS'" w:hAnsi="OpenSymbol, 'Arial Unicode MS'" w:cs="OpenSymbol, 'Arial Unicode MS'"/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" w15:restartNumberingAfterBreak="0">
    <w:nsid w:val="53C272A7"/>
    <w:multiLevelType w:val="multilevel"/>
    <w:tmpl w:val="6F580682"/>
    <w:lvl w:ilvl="0">
      <w:numFmt w:val="bullet"/>
      <w:lvlText w:val=""/>
      <w:lvlJc w:val="left"/>
      <w:pPr>
        <w:ind w:left="644" w:hanging="360"/>
      </w:pPr>
      <w:rPr>
        <w:rFonts w:ascii="Symbol" w:hAnsi="Symbol"/>
        <w:color w:val="000000"/>
        <w:sz w:val="22"/>
        <w:szCs w:val="22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  <w:color w:val="000000"/>
        <w:sz w:val="22"/>
        <w:szCs w:val="22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  <w:color w:val="000000"/>
        <w:sz w:val="22"/>
        <w:szCs w:val="22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3" w15:restartNumberingAfterBreak="0">
    <w:nsid w:val="679C16FE"/>
    <w:multiLevelType w:val="multilevel"/>
    <w:tmpl w:val="9F8AE1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2014339719">
    <w:abstractNumId w:val="0"/>
  </w:num>
  <w:num w:numId="2" w16cid:durableId="372510620">
    <w:abstractNumId w:val="1"/>
  </w:num>
  <w:num w:numId="3" w16cid:durableId="270675219">
    <w:abstractNumId w:val="2"/>
  </w:num>
  <w:num w:numId="4" w16cid:durableId="17976015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61AB0"/>
    <w:rsid w:val="00061AB0"/>
    <w:rsid w:val="001B5750"/>
    <w:rsid w:val="008E3289"/>
    <w:rsid w:val="00F1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E379D"/>
  <w15:docId w15:val="{5E7FE614-C9F5-4600-A72B-14D0ED726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 w:cs="Mangal"/>
      <w:color w:val="2E74B5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eastAsia="Lucida Sans Unicode" w:cs="Tahom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Nagwek10">
    <w:name w:val="Nagłówek1"/>
    <w:basedOn w:val="Standard"/>
    <w:next w:val="Textbody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i/>
      <w:iCs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Tekstdymka">
    <w:name w:val="Balloon Text"/>
    <w:basedOn w:val="Normalny"/>
    <w:rPr>
      <w:rFonts w:ascii="Segoe UI" w:eastAsia="Segoe UI" w:hAnsi="Segoe UI" w:cs="Mangal"/>
      <w:sz w:val="18"/>
      <w:szCs w:val="16"/>
    </w:rPr>
  </w:style>
  <w:style w:type="character" w:customStyle="1" w:styleId="WW8Num1z0">
    <w:name w:val="WW8Num1z0"/>
    <w:rPr>
      <w:rFonts w:ascii="Symbol" w:eastAsia="Symbol" w:hAnsi="Symbol" w:cs="OpenSymbol, 'Arial Unicode MS'"/>
      <w:color w:val="000000"/>
      <w:sz w:val="22"/>
      <w:szCs w:val="22"/>
    </w:rPr>
  </w:style>
  <w:style w:type="character" w:customStyle="1" w:styleId="WW8Num1z1">
    <w:name w:val="WW8Num1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2z0">
    <w:name w:val="WW8Num2z0"/>
    <w:rPr>
      <w:rFonts w:ascii="Symbol" w:eastAsia="Symbol" w:hAnsi="Symbol" w:cs="OpenSymbol, 'Arial Unicode MS'"/>
      <w:color w:val="000000"/>
      <w:sz w:val="24"/>
      <w:szCs w:val="24"/>
    </w:rPr>
  </w:style>
  <w:style w:type="character" w:customStyle="1" w:styleId="WW8Num2z1">
    <w:name w:val="WW8Num2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eastAsia="Symbol" w:hAnsi="Symbol" w:cs="OpenSymbol, 'Arial Unicode MS'"/>
      <w:sz w:val="22"/>
      <w:szCs w:val="22"/>
    </w:rPr>
  </w:style>
  <w:style w:type="character" w:customStyle="1" w:styleId="WW8Num3z1">
    <w:name w:val="WW8Num3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eastAsia="Symbol" w:hAnsi="Symbol" w:cs="OpenSymbol, 'Arial Unicode MS'"/>
      <w:color w:val="000000"/>
      <w:sz w:val="24"/>
      <w:szCs w:val="24"/>
    </w:rPr>
  </w:style>
  <w:style w:type="character" w:customStyle="1" w:styleId="WW8Num4z1">
    <w:name w:val="WW8Num4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3">
    <w:name w:val="WW8Num1z3"/>
    <w:rPr>
      <w:rFonts w:ascii="Symbol" w:eastAsia="Symbol" w:hAnsi="Symbol" w:cs="OpenSymbol, 'Arial Unicode MS'"/>
      <w:color w:val="000000"/>
      <w:sz w:val="22"/>
      <w:szCs w:val="22"/>
    </w:rPr>
  </w:style>
  <w:style w:type="character" w:customStyle="1" w:styleId="WW8Num5z0">
    <w:name w:val="WW8Num5z0"/>
    <w:rPr>
      <w:rFonts w:ascii="Symbol" w:eastAsia="Symbol" w:hAnsi="Symbol" w:cs="OpenSymbol, 'Arial Unicode MS'"/>
      <w:sz w:val="22"/>
      <w:szCs w:val="22"/>
    </w:rPr>
  </w:style>
  <w:style w:type="character" w:customStyle="1" w:styleId="WW8Num5z1">
    <w:name w:val="WW8Num5z1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  <w:b w:val="0"/>
      <w:bCs w:val="0"/>
    </w:rPr>
  </w:style>
  <w:style w:type="character" w:customStyle="1" w:styleId="NumberingSymbols">
    <w:name w:val="Numbering Symbols"/>
  </w:style>
  <w:style w:type="character" w:customStyle="1" w:styleId="TekstdymkaZnak">
    <w:name w:val="Tekst dymka Znak"/>
    <w:basedOn w:val="Domylnaczcionkaakapitu"/>
    <w:rPr>
      <w:rFonts w:ascii="Segoe UI" w:eastAsia="Segoe UI" w:hAnsi="Segoe UI" w:cs="Mangal"/>
      <w:sz w:val="18"/>
      <w:szCs w:val="16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rFonts w:cs="Mangal"/>
      <w:b/>
      <w:bCs/>
      <w:sz w:val="20"/>
      <w:szCs w:val="18"/>
    </w:rPr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 w:cs="Mangal"/>
      <w:color w:val="2E74B5"/>
      <w:sz w:val="32"/>
      <w:szCs w:val="29"/>
    </w:rPr>
  </w:style>
  <w:style w:type="paragraph" w:styleId="Bezodstpw">
    <w:name w:val="No Spacing"/>
    <w:pPr>
      <w:suppressAutoHyphens/>
    </w:pPr>
    <w:rPr>
      <w:rFonts w:cs="Mangal"/>
      <w:szCs w:val="21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D_Kostrzewa</dc:creator>
  <cp:lastModifiedBy>Sylwia Budzisz</cp:lastModifiedBy>
  <cp:revision>2</cp:revision>
  <cp:lastPrinted>2026-04-10T10:57:00Z</cp:lastPrinted>
  <dcterms:created xsi:type="dcterms:W3CDTF">2026-04-10T18:48:00Z</dcterms:created>
  <dcterms:modified xsi:type="dcterms:W3CDTF">2026-04-10T18:48:00Z</dcterms:modified>
</cp:coreProperties>
</file>